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62045675" w:displacedByCustomXml="next"/>
    <w:sdt>
      <w:sdtPr>
        <w:alias w:val="Titel"/>
        <w:tag w:val="Titel"/>
        <w:id w:val="389699959"/>
        <w:placeholder>
          <w:docPart w:val="3548383D47A54CE4BCB1E07E3609CB2B"/>
        </w:placeholder>
      </w:sdtPr>
      <w:sdtEndPr/>
      <w:sdtContent>
        <w:p w14:paraId="5BF27512" w14:textId="77777777" w:rsidR="00E01C95" w:rsidRDefault="004E2C8E" w:rsidP="00742B09">
          <w:pPr>
            <w:pStyle w:val="Rubrik1"/>
          </w:pPr>
          <w:r>
            <w:t>Nya ledamöter till webben, mall</w:t>
          </w:r>
        </w:p>
      </w:sdtContent>
    </w:sdt>
    <w:bookmarkEnd w:id="0" w:displacedByCustomXml="prev"/>
    <w:p w14:paraId="7F821F35" w14:textId="77777777" w:rsidR="004E2C8E" w:rsidRPr="001C12E7" w:rsidRDefault="004E2C8E" w:rsidP="004E2C8E">
      <w:r>
        <w:t>Använd mallen för att skicka alla nya ledamöter i ny NAG, eller för enskild ny eller uppdaterad ledamot.</w:t>
      </w:r>
    </w:p>
    <w:p w14:paraId="3DF43522" w14:textId="77777777" w:rsidR="004E2C8E" w:rsidRPr="004E2C8E" w:rsidRDefault="004E2C8E" w:rsidP="004E2C8E">
      <w:r w:rsidRPr="004E2C8E">
        <w:t>Spara en kopia av den här mallen på din egen dator. Skriv ledamöterna och skicka till kunskapsstyrning-vard@skr.se</w:t>
      </w:r>
    </w:p>
    <w:p w14:paraId="5CA71D03" w14:textId="77777777" w:rsidR="004E2C8E" w:rsidRDefault="004E2C8E" w:rsidP="004E2C8E">
      <w:pPr>
        <w:pStyle w:val="Rubrik2"/>
      </w:pPr>
      <w:r>
        <w:t>Instruktioner</w:t>
      </w:r>
    </w:p>
    <w:p w14:paraId="1210D6C2" w14:textId="77777777" w:rsidR="004E2C8E" w:rsidRDefault="004E2C8E" w:rsidP="004E2C8E">
      <w:r w:rsidRPr="004E2C8E">
        <w:t>Skriv ut förkortningar. Googla om du är osäker.</w:t>
      </w:r>
    </w:p>
    <w:p w14:paraId="2B0B7BB6" w14:textId="77777777" w:rsidR="004E2C8E" w:rsidRPr="004E2C8E" w:rsidRDefault="004E2C8E" w:rsidP="004E2C8E">
      <w:r>
        <w:t xml:space="preserve">Länk till webbsida där uppdatering ska göras: </w:t>
      </w:r>
      <w:r w:rsidRPr="004E2C8E">
        <w:t>[</w:t>
      </w:r>
      <w:r>
        <w:t>länk</w:t>
      </w:r>
      <w:r w:rsidRPr="004E2C8E">
        <w:t>]</w:t>
      </w:r>
    </w:p>
    <w:p w14:paraId="7295C789" w14:textId="77777777" w:rsidR="004E2C8E" w:rsidRDefault="004E2C8E" w:rsidP="004E2C8E">
      <w:pPr>
        <w:pStyle w:val="Rubrik3"/>
      </w:pPr>
      <w:r w:rsidRPr="004E2C8E">
        <w:t>Titel</w:t>
      </w:r>
    </w:p>
    <w:p w14:paraId="7714CB7A" w14:textId="77777777" w:rsidR="004E2C8E" w:rsidRDefault="004E2C8E" w:rsidP="004E2C8E">
      <w:r>
        <w:t>Ange titel som är relevant i sammanhanget. Ange inte akademiska titlar. Skriv specialistkompetenser så här: specialistläkare allmänmedicin/neurologi/reumatologi. I stället för: allmänläkare/neurolog/reumatolog.</w:t>
      </w:r>
    </w:p>
    <w:p w14:paraId="73CEF922" w14:textId="77777777" w:rsidR="004E2C8E" w:rsidRDefault="004E2C8E" w:rsidP="004E2C8E">
      <w:pPr>
        <w:pStyle w:val="Rubrik3"/>
      </w:pPr>
      <w:r w:rsidRPr="004E2C8E">
        <w:t>Arbetsplats</w:t>
      </w:r>
    </w:p>
    <w:p w14:paraId="66388A41" w14:textId="77777777" w:rsidR="004E2C8E" w:rsidRDefault="004E2C8E" w:rsidP="004E2C8E">
      <w:r>
        <w:t xml:space="preserve">Sjukhus, organisation, patientförening, kommun osv. Ange inte region i annat fall än om ledamoten till exempel arbetar på en specifik förvaltning eller avdelning på regionnivå. </w:t>
      </w:r>
      <w:r w:rsidRPr="004E2C8E">
        <w:t>Googla arbetsplatsens namn för korrekt stavning.</w:t>
      </w:r>
    </w:p>
    <w:p w14:paraId="221CD806" w14:textId="77777777" w:rsidR="004E2C8E" w:rsidRDefault="004E2C8E" w:rsidP="004E2C8E">
      <w:pPr>
        <w:pStyle w:val="Rubrik3"/>
      </w:pPr>
      <w:r w:rsidRPr="004E2C8E">
        <w:t>Sjukvårdsregion</w:t>
      </w:r>
      <w:r>
        <w:t>:</w:t>
      </w:r>
    </w:p>
    <w:p w14:paraId="4798340C" w14:textId="77777777" w:rsidR="004E2C8E" w:rsidRDefault="004E2C8E" w:rsidP="004E2C8E">
      <w:r>
        <w:t>Ordna ledamöterna efter sjukvårdsregion från norr till söder, se nedan. Ledamöter från samma sjukvårdsregion skrivs i bokstavsordning.</w:t>
      </w:r>
    </w:p>
    <w:p w14:paraId="35119058" w14:textId="77777777" w:rsidR="004E2C8E" w:rsidRPr="004E2C8E" w:rsidRDefault="004E2C8E" w:rsidP="004E2C8E">
      <w:pPr>
        <w:pStyle w:val="Liststycke"/>
      </w:pPr>
      <w:r>
        <w:t>Norra sjukvårdsregionen</w:t>
      </w:r>
    </w:p>
    <w:p w14:paraId="7DDB4D97" w14:textId="77777777" w:rsidR="004E2C8E" w:rsidRPr="004E2C8E" w:rsidRDefault="004E2C8E" w:rsidP="004E2C8E">
      <w:pPr>
        <w:pStyle w:val="Liststycke"/>
      </w:pPr>
      <w:r>
        <w:t>Sjukvårdsregion Mellansverige</w:t>
      </w:r>
    </w:p>
    <w:p w14:paraId="613CA0F3" w14:textId="77777777" w:rsidR="004E2C8E" w:rsidRPr="004E2C8E" w:rsidRDefault="004E2C8E" w:rsidP="004E2C8E">
      <w:pPr>
        <w:pStyle w:val="Liststycke"/>
      </w:pPr>
      <w:r>
        <w:t>Sjukvårdsregion Stockholm-Gotland</w:t>
      </w:r>
    </w:p>
    <w:p w14:paraId="6DF7774C" w14:textId="77777777" w:rsidR="004E2C8E" w:rsidRPr="004E2C8E" w:rsidRDefault="004E2C8E" w:rsidP="004E2C8E">
      <w:pPr>
        <w:pStyle w:val="Liststycke"/>
      </w:pPr>
      <w:r>
        <w:t>Västra sjukvårdsregionen</w:t>
      </w:r>
    </w:p>
    <w:p w14:paraId="49A88376" w14:textId="77777777" w:rsidR="004E2C8E" w:rsidRPr="004E2C8E" w:rsidRDefault="004E2C8E" w:rsidP="004E2C8E">
      <w:pPr>
        <w:pStyle w:val="Liststycke"/>
      </w:pPr>
      <w:r>
        <w:t>Sydöstra sjukvårdsregionen</w:t>
      </w:r>
    </w:p>
    <w:p w14:paraId="60C83296" w14:textId="77777777" w:rsidR="004E2C8E" w:rsidRPr="004E2C8E" w:rsidRDefault="004E2C8E" w:rsidP="004E2C8E">
      <w:pPr>
        <w:pStyle w:val="Liststycke"/>
      </w:pPr>
      <w:r>
        <w:t>Södra sjukvårdsregionen</w:t>
      </w:r>
    </w:p>
    <w:p w14:paraId="7B4993D5" w14:textId="77777777" w:rsidR="004E2C8E" w:rsidRPr="004E2C8E" w:rsidRDefault="004E2C8E" w:rsidP="004E2C8E">
      <w:pPr>
        <w:pStyle w:val="Rubrik3"/>
      </w:pPr>
      <w:r w:rsidRPr="004E2C8E">
        <w:t>Ledamot som ska tas bort</w:t>
      </w:r>
    </w:p>
    <w:p w14:paraId="50B94F6F" w14:textId="77777777" w:rsidR="004E2C8E" w:rsidRPr="004E2C8E" w:rsidRDefault="004E2C8E" w:rsidP="004E2C8E">
      <w:r w:rsidRPr="004E2C8E">
        <w:t>[Namn]</w:t>
      </w:r>
    </w:p>
    <w:p w14:paraId="7029354E" w14:textId="77777777" w:rsidR="004E2C8E" w:rsidRPr="004E2C8E" w:rsidRDefault="004E2C8E" w:rsidP="004E2C8E">
      <w:pPr>
        <w:pStyle w:val="Rubrik3"/>
      </w:pPr>
      <w:r w:rsidRPr="004E2C8E">
        <w:t>Nya ledamöter</w:t>
      </w:r>
    </w:p>
    <w:p w14:paraId="77EEE552" w14:textId="77777777" w:rsidR="004E2C8E" w:rsidRPr="004A3A47" w:rsidRDefault="004E2C8E" w:rsidP="004E2C8E">
      <w:r>
        <w:t>Vid ny NAG, ange vem som är processledare resp ordf., samt e-postadresser till dessa.</w:t>
      </w:r>
    </w:p>
    <w:p w14:paraId="22E081E3" w14:textId="77777777" w:rsidR="004E2C8E" w:rsidRPr="004E2C8E" w:rsidRDefault="004E2C8E" w:rsidP="004E2C8E">
      <w:r w:rsidRPr="004E2C8E">
        <w:t>[Namn, titel, arbetsplats, Sjukvårdsregion ]</w:t>
      </w:r>
    </w:p>
    <w:p w14:paraId="19E3A820" w14:textId="77777777" w:rsidR="004E2C8E" w:rsidRPr="004E2C8E" w:rsidRDefault="004E2C8E" w:rsidP="004E2C8E">
      <w:r w:rsidRPr="004E2C8E">
        <w:t>[Namn, titel, arbetsplats, Sjukvårdsregion ]</w:t>
      </w:r>
    </w:p>
    <w:p w14:paraId="49B34F1B" w14:textId="5800E64B" w:rsidR="00E01C95" w:rsidRPr="004963FC" w:rsidRDefault="004E2C8E" w:rsidP="003F6490">
      <w:r w:rsidRPr="004E2C8E">
        <w:t>os</w:t>
      </w:r>
      <w:r w:rsidR="00FC7C9D">
        <w:t>v</w:t>
      </w:r>
    </w:p>
    <w:sectPr w:rsidR="00E01C95" w:rsidRPr="004963FC" w:rsidSect="00B8707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884" w:right="1644" w:bottom="1701" w:left="1361" w:header="794" w:footer="1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1E471" w14:textId="77777777" w:rsidR="004963FC" w:rsidRDefault="004963FC" w:rsidP="005E0DE8">
      <w:pPr>
        <w:spacing w:after="0" w:line="240" w:lineRule="auto"/>
      </w:pPr>
      <w:r>
        <w:separator/>
      </w:r>
    </w:p>
  </w:endnote>
  <w:endnote w:type="continuationSeparator" w:id="0">
    <w:p w14:paraId="3333692A" w14:textId="77777777" w:rsidR="004963FC" w:rsidRDefault="004963FC" w:rsidP="005E0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476920448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52D959BE" w14:textId="77777777" w:rsidR="00E01C95" w:rsidRDefault="00E01C95" w:rsidP="007B0FCA">
        <w:pPr>
          <w:pStyle w:val="Sidfot"/>
          <w:framePr w:wrap="none" w:vAnchor="text" w:hAnchor="margin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7754BF03" w14:textId="77777777" w:rsidR="00E01C95" w:rsidRDefault="00E01C95" w:rsidP="00E01C95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586430705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311B52AF" w14:textId="77777777" w:rsidR="00E01C95" w:rsidRDefault="00E01C95" w:rsidP="00E01C95">
        <w:pPr>
          <w:pStyle w:val="Sidfot"/>
          <w:framePr w:h="858" w:hRule="exact" w:wrap="none" w:vAnchor="text" w:hAnchor="margin" w:y="-657"/>
          <w:ind w:right="-532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4</w:t>
        </w:r>
        <w:r>
          <w:rPr>
            <w:rStyle w:val="Sidnummer"/>
          </w:rPr>
          <w:fldChar w:fldCharType="end"/>
        </w:r>
      </w:p>
    </w:sdtContent>
  </w:sdt>
  <w:p w14:paraId="003FD972" w14:textId="77777777" w:rsidR="00873DBC" w:rsidRDefault="00696C0A" w:rsidP="00E01C95">
    <w:pPr>
      <w:pStyle w:val="Sidfot"/>
      <w:ind w:left="-1928" w:firstLine="360"/>
    </w:pPr>
    <w:r>
      <w:rPr>
        <w:rFonts w:ascii="Times New Roman" w:hAnsi="Times New Roman" w:cs="Times New Roman"/>
        <w:noProof/>
        <w:szCs w:val="24"/>
        <w:lang w:eastAsia="sv-SE"/>
      </w:rPr>
      <w:drawing>
        <wp:anchor distT="0" distB="0" distL="114300" distR="114300" simplePos="0" relativeHeight="251658240" behindDoc="0" locked="0" layoutInCell="1" allowOverlap="1" wp14:anchorId="47B08B93" wp14:editId="5AE75586">
          <wp:simplePos x="0" y="0"/>
          <wp:positionH relativeFrom="margin">
            <wp:posOffset>4314825</wp:posOffset>
          </wp:positionH>
          <wp:positionV relativeFrom="margin">
            <wp:posOffset>7990354</wp:posOffset>
          </wp:positionV>
          <wp:extent cx="1338572" cy="628385"/>
          <wp:effectExtent l="0" t="0" r="0" b="0"/>
          <wp:wrapSquare wrapText="bothSides"/>
          <wp:docPr id="1" name="Bildobjekt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38572" cy="628385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FCC89" w14:textId="77777777" w:rsidR="003C1D2B" w:rsidRPr="003C1D2B" w:rsidRDefault="003C1D2B">
    <w:pPr>
      <w:pStyle w:val="Sidfo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C8EEB0" wp14:editId="7279BD30">
          <wp:simplePos x="0" y="0"/>
          <wp:positionH relativeFrom="column">
            <wp:posOffset>4660265</wp:posOffset>
          </wp:positionH>
          <wp:positionV relativeFrom="paragraph">
            <wp:posOffset>356870</wp:posOffset>
          </wp:positionV>
          <wp:extent cx="1537200" cy="709200"/>
          <wp:effectExtent l="0" t="0" r="6350" b="0"/>
          <wp:wrapTopAndBottom/>
          <wp:docPr id="777698912" name="Bildobjekt 2" descr="En bild som visar text, Teckensnitt, vit, typografi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7698912" name="Bildobjekt 2" descr="En bild som visar text, Teckensnitt, vit, typografi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200" cy="7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767630" w14:textId="77777777" w:rsidR="003C1D2B" w:rsidRDefault="003C1D2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53CEB" w14:textId="77777777" w:rsidR="004963FC" w:rsidRDefault="004963FC" w:rsidP="005E0DE8">
      <w:pPr>
        <w:spacing w:after="0" w:line="240" w:lineRule="auto"/>
      </w:pPr>
      <w:r>
        <w:separator/>
      </w:r>
    </w:p>
  </w:footnote>
  <w:footnote w:type="continuationSeparator" w:id="0">
    <w:p w14:paraId="1E086B32" w14:textId="77777777" w:rsidR="004963FC" w:rsidRDefault="004963FC" w:rsidP="005E0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9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4"/>
      <w:gridCol w:w="4394"/>
    </w:tblGrid>
    <w:tr w:rsidR="00545DF3" w14:paraId="3272F6DD" w14:textId="77777777" w:rsidTr="002C596D">
      <w:trPr>
        <w:trHeight w:val="283"/>
      </w:trPr>
      <w:tc>
        <w:tcPr>
          <w:tcW w:w="5524" w:type="dxa"/>
          <w:vAlign w:val="center"/>
        </w:tcPr>
        <w:p w14:paraId="45AAC6AC" w14:textId="77777777" w:rsidR="00545DF3" w:rsidRDefault="00545DF3" w:rsidP="002C596D">
          <w:pPr>
            <w:pStyle w:val="Sidhuvud"/>
          </w:pPr>
          <w:r>
            <w:t>Nationellt system för kunskapsstyrning</w:t>
          </w:r>
        </w:p>
      </w:tc>
      <w:tc>
        <w:tcPr>
          <w:tcW w:w="4394" w:type="dxa"/>
          <w:vAlign w:val="center"/>
        </w:tcPr>
        <w:sdt>
          <w:sdtPr>
            <w:alias w:val="Datum"/>
            <w:tag w:val="Datum"/>
            <w:id w:val="-1782028305"/>
            <w:placeholder/>
            <w:date w:fullDate="2024-04-05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p w14:paraId="43947C57" w14:textId="77777777" w:rsidR="00545DF3" w:rsidRDefault="004E2C8E" w:rsidP="002C596D">
              <w:pPr>
                <w:pStyle w:val="Sidhuvud"/>
              </w:pPr>
              <w:r>
                <w:t>2024-04-05</w:t>
              </w:r>
            </w:p>
          </w:sdtContent>
        </w:sdt>
      </w:tc>
    </w:tr>
    <w:tr w:rsidR="00545DF3" w14:paraId="16F5FCE7" w14:textId="77777777" w:rsidTr="002C596D">
      <w:tc>
        <w:tcPr>
          <w:tcW w:w="5524" w:type="dxa"/>
          <w:vAlign w:val="center"/>
        </w:tcPr>
        <w:p w14:paraId="7F754D47" w14:textId="77777777" w:rsidR="00545DF3" w:rsidRDefault="00545DF3" w:rsidP="002C596D">
          <w:pPr>
            <w:pStyle w:val="Sidhuvud"/>
          </w:pPr>
          <w:r>
            <w:t>Hälso- och sjukvård</w:t>
          </w:r>
          <w:r>
            <w:br/>
            <w:t>Sveriges regioner i samverkan</w:t>
          </w:r>
        </w:p>
      </w:tc>
      <w:tc>
        <w:tcPr>
          <w:tcW w:w="4394" w:type="dxa"/>
          <w:vAlign w:val="center"/>
        </w:tcPr>
        <w:p w14:paraId="5222AA8E" w14:textId="77777777" w:rsidR="00545DF3" w:rsidRDefault="00545DF3" w:rsidP="002C596D">
          <w:pPr>
            <w:pStyle w:val="Logopositionstext"/>
          </w:pPr>
        </w:p>
      </w:tc>
    </w:tr>
  </w:tbl>
  <w:p w14:paraId="75F3F24C" w14:textId="77777777" w:rsidR="00CB1297" w:rsidRDefault="00CB1297" w:rsidP="004E2C8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2BAE6" w14:textId="77777777" w:rsidR="003C1D2B" w:rsidRDefault="003C1D2B">
    <w:pPr>
      <w:pStyle w:val="Sidhuvud"/>
    </w:pPr>
  </w:p>
  <w:tbl>
    <w:tblPr>
      <w:tblStyle w:val="Tabellrutnt"/>
      <w:tblW w:w="99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4"/>
      <w:gridCol w:w="4394"/>
    </w:tblGrid>
    <w:tr w:rsidR="003C1D2B" w14:paraId="1EC5591B" w14:textId="77777777" w:rsidTr="00681911">
      <w:trPr>
        <w:trHeight w:val="283"/>
      </w:trPr>
      <w:tc>
        <w:tcPr>
          <w:tcW w:w="5524" w:type="dxa"/>
          <w:vAlign w:val="center"/>
        </w:tcPr>
        <w:p w14:paraId="03F8D250" w14:textId="77777777" w:rsidR="003C1D2B" w:rsidRPr="003C1D2B" w:rsidRDefault="003C1D2B" w:rsidP="003C1D2B">
          <w:pPr>
            <w:pStyle w:val="Sidhuvud"/>
          </w:pPr>
          <w:r>
            <w:t>Nationellt system för kunskapsstyrning</w:t>
          </w:r>
        </w:p>
      </w:tc>
      <w:tc>
        <w:tcPr>
          <w:tcW w:w="4394" w:type="dxa"/>
          <w:vAlign w:val="center"/>
        </w:tcPr>
        <w:sdt>
          <w:sdtPr>
            <w:alias w:val="Datum"/>
            <w:tag w:val="Datum"/>
            <w:id w:val="463622759"/>
            <w:placeholder/>
            <w:date w:fullDate="2024-04-05T00:00:00Z">
              <w:dateFormat w:val="yyyy-MM-dd"/>
              <w:lid w:val="sv-SE"/>
              <w:storeMappedDataAs w:val="dateTime"/>
              <w:calendar w:val="gregorian"/>
            </w:date>
          </w:sdtPr>
          <w:sdtEndPr/>
          <w:sdtContent>
            <w:p w14:paraId="7BA908D9" w14:textId="77777777" w:rsidR="003C1D2B" w:rsidRPr="003C1D2B" w:rsidRDefault="003C1D2B" w:rsidP="003C1D2B">
              <w:pPr>
                <w:pStyle w:val="Sidhuvud"/>
              </w:pPr>
              <w:r w:rsidRPr="003C1D2B">
                <w:t>2024-04-05</w:t>
              </w:r>
            </w:p>
          </w:sdtContent>
        </w:sdt>
      </w:tc>
    </w:tr>
    <w:tr w:rsidR="003C1D2B" w14:paraId="789D78BA" w14:textId="77777777" w:rsidTr="00681911">
      <w:tc>
        <w:tcPr>
          <w:tcW w:w="5524" w:type="dxa"/>
          <w:vAlign w:val="center"/>
        </w:tcPr>
        <w:p w14:paraId="13F8266C" w14:textId="77777777" w:rsidR="003C1D2B" w:rsidRPr="003C1D2B" w:rsidRDefault="003C1D2B" w:rsidP="003C1D2B">
          <w:pPr>
            <w:pStyle w:val="Sidhuvud"/>
          </w:pPr>
          <w:r>
            <w:t>Hälso- och sjukvård</w:t>
          </w:r>
          <w:r>
            <w:br/>
            <w:t>Sveriges regioner i samverkan</w:t>
          </w:r>
        </w:p>
      </w:tc>
      <w:tc>
        <w:tcPr>
          <w:tcW w:w="4394" w:type="dxa"/>
          <w:vAlign w:val="center"/>
        </w:tcPr>
        <w:p w14:paraId="31E6A6E5" w14:textId="77777777" w:rsidR="003C1D2B" w:rsidRDefault="003C1D2B" w:rsidP="003C1D2B">
          <w:pPr>
            <w:pStyle w:val="Logopositionstext"/>
          </w:pPr>
        </w:p>
      </w:tc>
    </w:tr>
  </w:tbl>
  <w:p w14:paraId="4C2D7A18" w14:textId="77777777" w:rsidR="003C1D2B" w:rsidRPr="003C1D2B" w:rsidRDefault="003C1D2B">
    <w:pPr>
      <w:pStyle w:val="Sidhuvud"/>
    </w:pPr>
  </w:p>
  <w:p w14:paraId="07B1D4BF" w14:textId="77777777" w:rsidR="003C1D2B" w:rsidRDefault="003C1D2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47E78"/>
    <w:multiLevelType w:val="multilevel"/>
    <w:tmpl w:val="F318A7C2"/>
    <w:lvl w:ilvl="0">
      <w:start w:val="1"/>
      <w:numFmt w:val="decimal"/>
      <w:pStyle w:val="Rubrik1Numrerad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Rubrik2Numrerad"/>
      <w:lvlText w:val="%1.%2.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Rubrik3Numrerad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Rubrik4Numrerad"/>
      <w:lvlText w:val="%1.%2.%3.%4.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pStyle w:val="Rubrik5Numrerad"/>
      <w:lvlText w:val="%1.%2.%3.%4.%5.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pStyle w:val="Rubrik6Numrerad"/>
      <w:lvlText w:val="%1.%2.%3.%4.%5.%6."/>
      <w:lvlJc w:val="left"/>
      <w:pPr>
        <w:ind w:left="1474" w:hanging="147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2C80235"/>
    <w:multiLevelType w:val="hybridMultilevel"/>
    <w:tmpl w:val="C81C83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7663D"/>
    <w:multiLevelType w:val="hybridMultilevel"/>
    <w:tmpl w:val="06E869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43066"/>
    <w:multiLevelType w:val="hybridMultilevel"/>
    <w:tmpl w:val="E39A10C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A66D4"/>
    <w:multiLevelType w:val="hybridMultilevel"/>
    <w:tmpl w:val="28E68A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C1150"/>
    <w:multiLevelType w:val="hybridMultilevel"/>
    <w:tmpl w:val="B28400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8184C"/>
    <w:multiLevelType w:val="hybridMultilevel"/>
    <w:tmpl w:val="B20293A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84D11"/>
    <w:multiLevelType w:val="hybridMultilevel"/>
    <w:tmpl w:val="F3C6A604"/>
    <w:lvl w:ilvl="0" w:tplc="9E36FFEE">
      <w:start w:val="1"/>
      <w:numFmt w:val="bullet"/>
      <w:pStyle w:val="Liststycke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A5C6099"/>
    <w:multiLevelType w:val="hybridMultilevel"/>
    <w:tmpl w:val="206AC7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794461">
    <w:abstractNumId w:val="0"/>
  </w:num>
  <w:num w:numId="2" w16cid:durableId="1733655394">
    <w:abstractNumId w:val="4"/>
  </w:num>
  <w:num w:numId="3" w16cid:durableId="159741388">
    <w:abstractNumId w:val="2"/>
  </w:num>
  <w:num w:numId="4" w16cid:durableId="1621835729">
    <w:abstractNumId w:val="3"/>
  </w:num>
  <w:num w:numId="5" w16cid:durableId="1171414557">
    <w:abstractNumId w:val="8"/>
  </w:num>
  <w:num w:numId="6" w16cid:durableId="2102144214">
    <w:abstractNumId w:val="1"/>
  </w:num>
  <w:num w:numId="7" w16cid:durableId="1689796693">
    <w:abstractNumId w:val="6"/>
  </w:num>
  <w:num w:numId="8" w16cid:durableId="282420555">
    <w:abstractNumId w:val="7"/>
  </w:num>
  <w:num w:numId="9" w16cid:durableId="20088262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formatting="1" w:enforcement="1"/>
  <w:styleLockTheme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Department" w:val="Nationellt System för Kunskapsstyrning                                  Hälso- och sjukvård"/>
    <w:docVar w:name="LName" w:val="Sveriges Regioner i Samverkan"/>
  </w:docVars>
  <w:rsids>
    <w:rsidRoot w:val="004963FC"/>
    <w:rsid w:val="000062C8"/>
    <w:rsid w:val="0000656B"/>
    <w:rsid w:val="000213A6"/>
    <w:rsid w:val="000348ED"/>
    <w:rsid w:val="000677E1"/>
    <w:rsid w:val="000A5191"/>
    <w:rsid w:val="000C22E2"/>
    <w:rsid w:val="00132271"/>
    <w:rsid w:val="00133399"/>
    <w:rsid w:val="0014039B"/>
    <w:rsid w:val="00143840"/>
    <w:rsid w:val="00151440"/>
    <w:rsid w:val="00163736"/>
    <w:rsid w:val="0017353E"/>
    <w:rsid w:val="00187FAC"/>
    <w:rsid w:val="001D089F"/>
    <w:rsid w:val="001E6123"/>
    <w:rsid w:val="00217C1C"/>
    <w:rsid w:val="002347AA"/>
    <w:rsid w:val="002411D1"/>
    <w:rsid w:val="002844CB"/>
    <w:rsid w:val="002B338F"/>
    <w:rsid w:val="002C596D"/>
    <w:rsid w:val="0033089C"/>
    <w:rsid w:val="0037334C"/>
    <w:rsid w:val="0037412B"/>
    <w:rsid w:val="0039124C"/>
    <w:rsid w:val="0039259F"/>
    <w:rsid w:val="003A34B8"/>
    <w:rsid w:val="003B3D26"/>
    <w:rsid w:val="003C1D2B"/>
    <w:rsid w:val="003C62E7"/>
    <w:rsid w:val="003E33A0"/>
    <w:rsid w:val="003E69AE"/>
    <w:rsid w:val="003F6490"/>
    <w:rsid w:val="00434EB4"/>
    <w:rsid w:val="00441468"/>
    <w:rsid w:val="004867ED"/>
    <w:rsid w:val="00492E39"/>
    <w:rsid w:val="0049382F"/>
    <w:rsid w:val="004963FC"/>
    <w:rsid w:val="004A6D38"/>
    <w:rsid w:val="004C4C75"/>
    <w:rsid w:val="004E2C8E"/>
    <w:rsid w:val="00502DAC"/>
    <w:rsid w:val="005122E9"/>
    <w:rsid w:val="00527771"/>
    <w:rsid w:val="0054509F"/>
    <w:rsid w:val="00545DF3"/>
    <w:rsid w:val="00566B14"/>
    <w:rsid w:val="00583810"/>
    <w:rsid w:val="00586BEC"/>
    <w:rsid w:val="005C51F2"/>
    <w:rsid w:val="005E0DE8"/>
    <w:rsid w:val="005E5821"/>
    <w:rsid w:val="00656689"/>
    <w:rsid w:val="00696C0A"/>
    <w:rsid w:val="006B4236"/>
    <w:rsid w:val="006B74C0"/>
    <w:rsid w:val="0070293C"/>
    <w:rsid w:val="00742B09"/>
    <w:rsid w:val="00743BF7"/>
    <w:rsid w:val="00762D42"/>
    <w:rsid w:val="00762F7C"/>
    <w:rsid w:val="007764E4"/>
    <w:rsid w:val="00790102"/>
    <w:rsid w:val="007B4400"/>
    <w:rsid w:val="007C082E"/>
    <w:rsid w:val="007E3AE7"/>
    <w:rsid w:val="008377EE"/>
    <w:rsid w:val="00850E07"/>
    <w:rsid w:val="00851EC6"/>
    <w:rsid w:val="00873DBC"/>
    <w:rsid w:val="008B14D0"/>
    <w:rsid w:val="008B63F9"/>
    <w:rsid w:val="008D08F6"/>
    <w:rsid w:val="008D7D70"/>
    <w:rsid w:val="009344C3"/>
    <w:rsid w:val="00945430"/>
    <w:rsid w:val="00957357"/>
    <w:rsid w:val="009D1780"/>
    <w:rsid w:val="009D72C1"/>
    <w:rsid w:val="00A0161D"/>
    <w:rsid w:val="00A335EC"/>
    <w:rsid w:val="00A51C5E"/>
    <w:rsid w:val="00A94346"/>
    <w:rsid w:val="00AC6419"/>
    <w:rsid w:val="00AF184F"/>
    <w:rsid w:val="00B34BCB"/>
    <w:rsid w:val="00B75342"/>
    <w:rsid w:val="00B76E1C"/>
    <w:rsid w:val="00B779BE"/>
    <w:rsid w:val="00B81AEF"/>
    <w:rsid w:val="00B8707F"/>
    <w:rsid w:val="00BA7257"/>
    <w:rsid w:val="00BC27A6"/>
    <w:rsid w:val="00BD048C"/>
    <w:rsid w:val="00BF72C7"/>
    <w:rsid w:val="00BF7815"/>
    <w:rsid w:val="00BF7C46"/>
    <w:rsid w:val="00C14688"/>
    <w:rsid w:val="00C147EB"/>
    <w:rsid w:val="00C26E49"/>
    <w:rsid w:val="00C40C43"/>
    <w:rsid w:val="00C83C88"/>
    <w:rsid w:val="00CB1297"/>
    <w:rsid w:val="00CB4234"/>
    <w:rsid w:val="00CD14D2"/>
    <w:rsid w:val="00D03490"/>
    <w:rsid w:val="00D1720C"/>
    <w:rsid w:val="00D2293E"/>
    <w:rsid w:val="00D51E76"/>
    <w:rsid w:val="00D827F3"/>
    <w:rsid w:val="00D97FCF"/>
    <w:rsid w:val="00DA1BB9"/>
    <w:rsid w:val="00DD2507"/>
    <w:rsid w:val="00DD65BC"/>
    <w:rsid w:val="00E01C95"/>
    <w:rsid w:val="00E03931"/>
    <w:rsid w:val="00E04E05"/>
    <w:rsid w:val="00E42320"/>
    <w:rsid w:val="00E712D6"/>
    <w:rsid w:val="00E907F1"/>
    <w:rsid w:val="00E95A68"/>
    <w:rsid w:val="00EA681C"/>
    <w:rsid w:val="00EF00DE"/>
    <w:rsid w:val="00EF7511"/>
    <w:rsid w:val="00F03566"/>
    <w:rsid w:val="00F31689"/>
    <w:rsid w:val="00F33A41"/>
    <w:rsid w:val="00F77BF0"/>
    <w:rsid w:val="00FA22E2"/>
    <w:rsid w:val="00FB54AF"/>
    <w:rsid w:val="00FC7C9D"/>
    <w:rsid w:val="00FE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E0455E"/>
  <w15:docId w15:val="{5306832E-D808-4F37-A770-CEE01AA89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468"/>
    <w:pPr>
      <w:spacing w:before="120" w:after="120" w:line="260" w:lineRule="exact"/>
    </w:pPr>
    <w:rPr>
      <w:lang w:val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3C62E7"/>
    <w:pPr>
      <w:keepNext/>
      <w:keepLines/>
      <w:spacing w:before="200" w:line="400" w:lineRule="exact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Rubrik2">
    <w:name w:val="heading 2"/>
    <w:basedOn w:val="Normal"/>
    <w:next w:val="Normal"/>
    <w:link w:val="Rubrik2Char"/>
    <w:uiPriority w:val="1"/>
    <w:qFormat/>
    <w:rsid w:val="003C62E7"/>
    <w:pPr>
      <w:keepNext/>
      <w:keepLines/>
      <w:spacing w:before="200" w:line="360" w:lineRule="exact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1"/>
    <w:qFormat/>
    <w:rsid w:val="003C62E7"/>
    <w:pPr>
      <w:keepNext/>
      <w:keepLines/>
      <w:spacing w:before="160" w:after="80" w:line="320" w:lineRule="exact"/>
      <w:outlineLvl w:val="2"/>
    </w:pPr>
    <w:rPr>
      <w:rFonts w:asciiTheme="majorHAnsi" w:eastAsiaTheme="majorEastAsia" w:hAnsiTheme="majorHAnsi" w:cstheme="majorBidi"/>
      <w:bCs/>
      <w:sz w:val="28"/>
    </w:rPr>
  </w:style>
  <w:style w:type="paragraph" w:styleId="Rubrik4">
    <w:name w:val="heading 4"/>
    <w:basedOn w:val="Normal"/>
    <w:next w:val="Normal"/>
    <w:link w:val="Rubrik4Char"/>
    <w:uiPriority w:val="1"/>
    <w:qFormat/>
    <w:rsid w:val="00CB4234"/>
    <w:pPr>
      <w:keepNext/>
      <w:keepLines/>
      <w:spacing w:before="160" w:after="80" w:line="300" w:lineRule="exact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3C62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95D5B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3C62E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3E3C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0213A6"/>
    <w:rPr>
      <w:rFonts w:asciiTheme="majorHAnsi" w:eastAsiaTheme="majorEastAsia" w:hAnsiTheme="majorHAnsi" w:cstheme="majorBidi"/>
      <w:b/>
      <w:bCs/>
      <w:sz w:val="40"/>
      <w:szCs w:val="28"/>
      <w:lang w:val="sv-SE"/>
    </w:rPr>
  </w:style>
  <w:style w:type="character" w:customStyle="1" w:styleId="Rubrik2Char">
    <w:name w:val="Rubrik 2 Char"/>
    <w:basedOn w:val="Standardstycketeckensnitt"/>
    <w:link w:val="Rubrik2"/>
    <w:uiPriority w:val="1"/>
    <w:rsid w:val="000213A6"/>
    <w:rPr>
      <w:rFonts w:asciiTheme="majorHAnsi" w:eastAsiaTheme="majorEastAsia" w:hAnsiTheme="majorHAnsi" w:cstheme="majorBidi"/>
      <w:b/>
      <w:bCs/>
      <w:sz w:val="32"/>
      <w:szCs w:val="26"/>
      <w:lang w:val="sv-SE"/>
    </w:rPr>
  </w:style>
  <w:style w:type="character" w:customStyle="1" w:styleId="Rubrik3Char">
    <w:name w:val="Rubrik 3 Char"/>
    <w:basedOn w:val="Standardstycketeckensnitt"/>
    <w:link w:val="Rubrik3"/>
    <w:uiPriority w:val="1"/>
    <w:rsid w:val="000213A6"/>
    <w:rPr>
      <w:rFonts w:asciiTheme="majorHAnsi" w:eastAsiaTheme="majorEastAsia" w:hAnsiTheme="majorHAnsi" w:cstheme="majorBidi"/>
      <w:bCs/>
      <w:sz w:val="28"/>
      <w:lang w:val="sv-SE"/>
    </w:rPr>
  </w:style>
  <w:style w:type="character" w:customStyle="1" w:styleId="Rubrik4Char">
    <w:name w:val="Rubrik 4 Char"/>
    <w:basedOn w:val="Standardstycketeckensnitt"/>
    <w:link w:val="Rubrik4"/>
    <w:uiPriority w:val="1"/>
    <w:rsid w:val="000213A6"/>
    <w:rPr>
      <w:rFonts w:asciiTheme="majorHAnsi" w:eastAsiaTheme="majorEastAsia" w:hAnsiTheme="majorHAnsi" w:cstheme="majorBidi"/>
      <w:b/>
      <w:bCs/>
      <w:iCs/>
      <w:sz w:val="20"/>
      <w:lang w:val="sv-SE"/>
    </w:rPr>
  </w:style>
  <w:style w:type="paragraph" w:styleId="Ingetavstnd">
    <w:name w:val="No Spacing"/>
    <w:link w:val="IngetavstndChar"/>
    <w:uiPriority w:val="1"/>
    <w:semiHidden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5E0DE8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5E0DE8"/>
    <w:rPr>
      <w:rFonts w:ascii="Arial" w:hAnsi="Arial"/>
      <w:sz w:val="16"/>
    </w:rPr>
  </w:style>
  <w:style w:type="paragraph" w:styleId="Sidfot">
    <w:name w:val="footer"/>
    <w:basedOn w:val="Normal"/>
    <w:link w:val="SidfotChar"/>
    <w:uiPriority w:val="99"/>
    <w:unhideWhenUsed/>
    <w:rsid w:val="005E0DE8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5E0DE8"/>
    <w:rPr>
      <w:rFonts w:ascii="Arial" w:hAnsi="Arial"/>
      <w:sz w:val="16"/>
    </w:rPr>
  </w:style>
  <w:style w:type="table" w:styleId="Tabellrutnt">
    <w:name w:val="Table Grid"/>
    <w:basedOn w:val="Normaltabell"/>
    <w:uiPriority w:val="59"/>
    <w:rsid w:val="005E0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5E0DE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0DE8"/>
    <w:rPr>
      <w:rFonts w:ascii="Tahoma" w:hAnsi="Tahoma" w:cs="Tahoma"/>
      <w:sz w:val="16"/>
      <w:szCs w:val="16"/>
      <w:lang w:val="sv-SE"/>
    </w:rPr>
  </w:style>
  <w:style w:type="paragraph" w:customStyle="1" w:styleId="AdressochSignatur">
    <w:name w:val="Adress och Signatur"/>
    <w:basedOn w:val="Normal"/>
    <w:uiPriority w:val="9"/>
    <w:unhideWhenUsed/>
    <w:rsid w:val="008377EE"/>
    <w:pPr>
      <w:spacing w:after="0" w:line="240" w:lineRule="auto"/>
    </w:pPr>
    <w:rPr>
      <w:sz w:val="24"/>
    </w:rPr>
  </w:style>
  <w:style w:type="character" w:styleId="Hyperlnk">
    <w:name w:val="Hyperlink"/>
    <w:basedOn w:val="Standardstycketeckensnitt"/>
    <w:uiPriority w:val="99"/>
    <w:unhideWhenUsed/>
    <w:rsid w:val="00CB1297"/>
    <w:rPr>
      <w:color w:val="18A7B8" w:themeColor="hyperlink"/>
      <w:u w:val="single"/>
    </w:rPr>
  </w:style>
  <w:style w:type="paragraph" w:customStyle="1" w:styleId="Logopositionstext">
    <w:name w:val="Logopositionstext"/>
    <w:basedOn w:val="Normal"/>
    <w:uiPriority w:val="9"/>
    <w:semiHidden/>
    <w:unhideWhenUsed/>
    <w:rsid w:val="000062C8"/>
    <w:pPr>
      <w:spacing w:after="0" w:line="240" w:lineRule="auto"/>
    </w:pPr>
    <w:rPr>
      <w:sz w:val="2"/>
      <w:szCs w:val="2"/>
    </w:rPr>
  </w:style>
  <w:style w:type="character" w:styleId="Betoning">
    <w:name w:val="Emphasis"/>
    <w:basedOn w:val="Standardstycketeckensnitt"/>
    <w:uiPriority w:val="20"/>
    <w:semiHidden/>
    <w:rsid w:val="004C4C75"/>
    <w:rPr>
      <w:i/>
      <w:iCs/>
    </w:rPr>
  </w:style>
  <w:style w:type="character" w:styleId="Starkbetoning">
    <w:name w:val="Intense Emphasis"/>
    <w:basedOn w:val="Standardstycketeckensnitt"/>
    <w:uiPriority w:val="21"/>
    <w:semiHidden/>
    <w:rsid w:val="004C4C75"/>
    <w:rPr>
      <w:i/>
      <w:iCs/>
      <w:color w:val="377D7A" w:themeColor="accent1"/>
    </w:rPr>
  </w:style>
  <w:style w:type="character" w:styleId="Stark">
    <w:name w:val="Strong"/>
    <w:basedOn w:val="Standardstycketeckensnitt"/>
    <w:uiPriority w:val="22"/>
    <w:semiHidden/>
    <w:rsid w:val="004C4C75"/>
    <w:rPr>
      <w:b/>
      <w:bCs/>
    </w:rPr>
  </w:style>
  <w:style w:type="paragraph" w:styleId="Citat">
    <w:name w:val="Quote"/>
    <w:basedOn w:val="Normal"/>
    <w:next w:val="Normal"/>
    <w:link w:val="CitatChar"/>
    <w:uiPriority w:val="29"/>
    <w:rsid w:val="004C4C75"/>
    <w:pPr>
      <w:spacing w:before="200" w:after="160" w:line="300" w:lineRule="atLeast"/>
      <w:ind w:left="864" w:right="864"/>
      <w:jc w:val="center"/>
    </w:pPr>
    <w:rPr>
      <w:i/>
      <w:iCs/>
      <w:color w:val="404040" w:themeColor="text1" w:themeTint="BF"/>
      <w:sz w:val="24"/>
    </w:rPr>
  </w:style>
  <w:style w:type="character" w:customStyle="1" w:styleId="CitatChar">
    <w:name w:val="Citat Char"/>
    <w:basedOn w:val="Standardstycketeckensnitt"/>
    <w:link w:val="Citat"/>
    <w:uiPriority w:val="29"/>
    <w:rsid w:val="004C4C75"/>
    <w:rPr>
      <w:i/>
      <w:iCs/>
      <w:color w:val="404040" w:themeColor="text1" w:themeTint="BF"/>
      <w:sz w:val="24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rsid w:val="004C4C75"/>
    <w:pPr>
      <w:pBdr>
        <w:top w:val="single" w:sz="4" w:space="10" w:color="377D7A" w:themeColor="accent1"/>
        <w:bottom w:val="single" w:sz="4" w:space="10" w:color="377D7A" w:themeColor="accent1"/>
      </w:pBdr>
      <w:spacing w:before="360" w:after="360" w:line="300" w:lineRule="atLeast"/>
      <w:ind w:left="864" w:right="864"/>
      <w:jc w:val="center"/>
    </w:pPr>
    <w:rPr>
      <w:i/>
      <w:iCs/>
      <w:color w:val="377D7A" w:themeColor="accent1"/>
      <w:sz w:val="24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C4C75"/>
    <w:rPr>
      <w:i/>
      <w:iCs/>
      <w:color w:val="377D7A" w:themeColor="accent1"/>
      <w:sz w:val="24"/>
      <w:lang w:val="sv-SE"/>
    </w:rPr>
  </w:style>
  <w:style w:type="character" w:styleId="Diskretbetoning">
    <w:name w:val="Subtle Emphasis"/>
    <w:basedOn w:val="Standardstycketeckensnitt"/>
    <w:uiPriority w:val="19"/>
    <w:semiHidden/>
    <w:rsid w:val="004C4C75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rsid w:val="004C4C75"/>
    <w:rPr>
      <w:smallCaps/>
      <w:color w:val="5A5A5A" w:themeColor="text1" w:themeTint="A5"/>
    </w:rPr>
  </w:style>
  <w:style w:type="character" w:styleId="Bokenstitel">
    <w:name w:val="Book Title"/>
    <w:basedOn w:val="Standardstycketeckensnitt"/>
    <w:uiPriority w:val="33"/>
    <w:semiHidden/>
    <w:rsid w:val="004C4C75"/>
    <w:rPr>
      <w:b/>
      <w:bCs/>
      <w:i/>
      <w:iCs/>
      <w:spacing w:val="5"/>
    </w:rPr>
  </w:style>
  <w:style w:type="paragraph" w:styleId="Liststycke">
    <w:name w:val="List Paragraph"/>
    <w:basedOn w:val="Normal"/>
    <w:uiPriority w:val="34"/>
    <w:qFormat/>
    <w:rsid w:val="00D51E76"/>
    <w:pPr>
      <w:numPr>
        <w:numId w:val="8"/>
      </w:numPr>
      <w:spacing w:after="360"/>
      <w:ind w:left="357" w:hanging="357"/>
      <w:contextualSpacing/>
    </w:pPr>
  </w:style>
  <w:style w:type="paragraph" w:styleId="Rubrik">
    <w:name w:val="Title"/>
    <w:basedOn w:val="Normal"/>
    <w:next w:val="Normal"/>
    <w:link w:val="RubrikChar"/>
    <w:uiPriority w:val="10"/>
    <w:rsid w:val="006B4236"/>
    <w:pPr>
      <w:spacing w:after="0" w:line="240" w:lineRule="auto"/>
      <w:contextualSpacing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B4236"/>
    <w:rPr>
      <w:rFonts w:asciiTheme="majorHAnsi" w:eastAsiaTheme="majorEastAsia" w:hAnsiTheme="majorHAnsi" w:cstheme="majorBidi"/>
      <w:b/>
      <w:kern w:val="28"/>
      <w:sz w:val="48"/>
      <w:szCs w:val="56"/>
      <w:lang w:val="sv-SE"/>
    </w:rPr>
  </w:style>
  <w:style w:type="character" w:styleId="Starkreferens">
    <w:name w:val="Intense Reference"/>
    <w:basedOn w:val="Standardstycketeckensnitt"/>
    <w:uiPriority w:val="32"/>
    <w:semiHidden/>
    <w:rsid w:val="004C4C75"/>
    <w:rPr>
      <w:b/>
      <w:bCs/>
      <w:smallCaps/>
      <w:color w:val="377D7A" w:themeColor="accent1"/>
      <w:spacing w:val="5"/>
    </w:rPr>
  </w:style>
  <w:style w:type="character" w:customStyle="1" w:styleId="IngetavstndChar">
    <w:name w:val="Inget avstånd Char"/>
    <w:basedOn w:val="Standardstycketeckensnitt"/>
    <w:link w:val="Ingetavstnd"/>
    <w:uiPriority w:val="1"/>
    <w:semiHidden/>
    <w:rsid w:val="000213A6"/>
    <w:rPr>
      <w:sz w:val="24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B75342"/>
    <w:pPr>
      <w:spacing w:before="240" w:after="0" w:line="259" w:lineRule="auto"/>
      <w:outlineLvl w:val="9"/>
    </w:pPr>
    <w:rPr>
      <w:b w:val="0"/>
      <w:bCs w:val="0"/>
      <w:color w:val="377D7A" w:themeColor="accent1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E01C95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unhideWhenUsed/>
    <w:rsid w:val="00E01C95"/>
    <w:pPr>
      <w:spacing w:after="100"/>
      <w:ind w:left="440"/>
    </w:pPr>
  </w:style>
  <w:style w:type="character" w:styleId="Sidnummer">
    <w:name w:val="page number"/>
    <w:basedOn w:val="Standardstycketeckensnitt"/>
    <w:uiPriority w:val="99"/>
    <w:semiHidden/>
    <w:unhideWhenUsed/>
    <w:rsid w:val="00E01C95"/>
  </w:style>
  <w:style w:type="paragraph" w:customStyle="1" w:styleId="Rubrik1Numrerad">
    <w:name w:val="Rubrik 1 Numrerad"/>
    <w:basedOn w:val="Rubrik1"/>
    <w:next w:val="Normal"/>
    <w:uiPriority w:val="2"/>
    <w:qFormat/>
    <w:rsid w:val="003C62E7"/>
    <w:pPr>
      <w:numPr>
        <w:numId w:val="1"/>
      </w:numPr>
      <w:spacing w:before="480" w:line="240" w:lineRule="auto"/>
    </w:pPr>
    <w:rPr>
      <w:bCs w:val="0"/>
      <w:color w:val="000000" w:themeColor="text1"/>
      <w:szCs w:val="32"/>
    </w:rPr>
  </w:style>
  <w:style w:type="paragraph" w:customStyle="1" w:styleId="Rubrik2Numrerad">
    <w:name w:val="Rubrik 2 Numrerad"/>
    <w:basedOn w:val="Rubrik2"/>
    <w:next w:val="Normal"/>
    <w:uiPriority w:val="2"/>
    <w:qFormat/>
    <w:rsid w:val="003C62E7"/>
    <w:pPr>
      <w:numPr>
        <w:ilvl w:val="1"/>
        <w:numId w:val="1"/>
      </w:numPr>
      <w:spacing w:before="120" w:after="60" w:line="240" w:lineRule="auto"/>
    </w:pPr>
    <w:rPr>
      <w:bCs w:val="0"/>
      <w:color w:val="000000" w:themeColor="text1"/>
      <w:lang w:val="en-GB"/>
    </w:rPr>
  </w:style>
  <w:style w:type="paragraph" w:customStyle="1" w:styleId="Rubrik3Numrerad">
    <w:name w:val="Rubrik 3 Numrerad"/>
    <w:basedOn w:val="Rubrik3"/>
    <w:next w:val="Normal"/>
    <w:uiPriority w:val="2"/>
    <w:qFormat/>
    <w:rsid w:val="006B4236"/>
    <w:pPr>
      <w:numPr>
        <w:ilvl w:val="2"/>
        <w:numId w:val="1"/>
      </w:numPr>
      <w:spacing w:before="60" w:after="20" w:line="240" w:lineRule="auto"/>
    </w:pPr>
    <w:rPr>
      <w:bCs w:val="0"/>
      <w:color w:val="000000" w:themeColor="text1"/>
      <w:szCs w:val="24"/>
      <w:lang w:val="en-GB"/>
    </w:rPr>
  </w:style>
  <w:style w:type="paragraph" w:customStyle="1" w:styleId="Rubrik4Numrerad">
    <w:name w:val="Rubrik 4 Numrerad"/>
    <w:basedOn w:val="Rubrik4"/>
    <w:next w:val="Normal"/>
    <w:uiPriority w:val="2"/>
    <w:qFormat/>
    <w:rsid w:val="003C62E7"/>
    <w:pPr>
      <w:numPr>
        <w:ilvl w:val="3"/>
        <w:numId w:val="1"/>
      </w:numPr>
      <w:spacing w:before="40" w:after="0" w:line="240" w:lineRule="auto"/>
    </w:pPr>
    <w:rPr>
      <w:bCs w:val="0"/>
      <w:color w:val="000000" w:themeColor="text1"/>
      <w:lang w:val="en-GB"/>
    </w:rPr>
  </w:style>
  <w:style w:type="paragraph" w:customStyle="1" w:styleId="Rubrik5Numrerad">
    <w:name w:val="Rubrik 5 Numrerad"/>
    <w:basedOn w:val="Rubrik5"/>
    <w:uiPriority w:val="2"/>
    <w:semiHidden/>
    <w:rsid w:val="003C62E7"/>
    <w:pPr>
      <w:numPr>
        <w:ilvl w:val="4"/>
        <w:numId w:val="1"/>
      </w:numPr>
      <w:tabs>
        <w:tab w:val="num" w:pos="360"/>
      </w:tabs>
      <w:spacing w:line="240" w:lineRule="auto"/>
      <w:ind w:left="0" w:firstLine="0"/>
    </w:pPr>
    <w:rPr>
      <w:i/>
      <w:color w:val="000000" w:themeColor="text1"/>
      <w:sz w:val="20"/>
      <w:lang w:val="en-GB"/>
    </w:rPr>
  </w:style>
  <w:style w:type="paragraph" w:customStyle="1" w:styleId="Rubrik6Numrerad">
    <w:name w:val="Rubrik 6 Numrerad"/>
    <w:basedOn w:val="Rubrik6"/>
    <w:uiPriority w:val="2"/>
    <w:semiHidden/>
    <w:rsid w:val="003C62E7"/>
    <w:pPr>
      <w:numPr>
        <w:ilvl w:val="5"/>
        <w:numId w:val="1"/>
      </w:numPr>
      <w:tabs>
        <w:tab w:val="num" w:pos="360"/>
      </w:tabs>
      <w:spacing w:line="240" w:lineRule="auto"/>
      <w:ind w:left="0" w:firstLine="0"/>
    </w:pPr>
    <w:rPr>
      <w:rFonts w:asciiTheme="minorHAnsi" w:hAnsiTheme="minorHAnsi"/>
      <w:b/>
      <w:color w:val="000000" w:themeColor="tex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C62E7"/>
    <w:rPr>
      <w:rFonts w:asciiTheme="majorHAnsi" w:eastAsiaTheme="majorEastAsia" w:hAnsiTheme="majorHAnsi" w:cstheme="majorBidi"/>
      <w:color w:val="295D5B" w:themeColor="accent1" w:themeShade="BF"/>
      <w:lang w:val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C62E7"/>
    <w:rPr>
      <w:rFonts w:asciiTheme="majorHAnsi" w:eastAsiaTheme="majorEastAsia" w:hAnsiTheme="majorHAnsi" w:cstheme="majorBidi"/>
      <w:color w:val="1B3E3C" w:themeColor="accent1" w:themeShade="7F"/>
      <w:lang w:val="sv-SE"/>
    </w:rPr>
  </w:style>
  <w:style w:type="paragraph" w:customStyle="1" w:styleId="Titel">
    <w:name w:val="Titel"/>
    <w:next w:val="Normal"/>
    <w:uiPriority w:val="24"/>
    <w:qFormat/>
    <w:rsid w:val="00B75342"/>
    <w:pPr>
      <w:spacing w:before="40" w:after="560" w:line="216" w:lineRule="auto"/>
    </w:pPr>
    <w:rPr>
      <w:color w:val="377D7A" w:themeColor="accent1"/>
      <w:sz w:val="72"/>
      <w:szCs w:val="72"/>
      <w:lang w:val="sv-SE"/>
    </w:rPr>
  </w:style>
  <w:style w:type="paragraph" w:customStyle="1" w:styleId="Undertitel">
    <w:name w:val="Undertitel"/>
    <w:next w:val="Normal"/>
    <w:uiPriority w:val="9"/>
    <w:qFormat/>
    <w:rsid w:val="006B4236"/>
    <w:pPr>
      <w:spacing w:before="40" w:after="40"/>
    </w:pPr>
    <w:rPr>
      <w:color w:val="000000" w:themeColor="text1"/>
      <w:sz w:val="28"/>
      <w:szCs w:val="28"/>
      <w:lang w:val="sv-SE"/>
    </w:rPr>
  </w:style>
  <w:style w:type="paragraph" w:customStyle="1" w:styleId="Frfattare">
    <w:name w:val="Författare"/>
    <w:next w:val="Normal"/>
    <w:uiPriority w:val="9"/>
    <w:semiHidden/>
    <w:unhideWhenUsed/>
    <w:qFormat/>
    <w:rsid w:val="006B4236"/>
    <w:pPr>
      <w:spacing w:before="80" w:after="40"/>
    </w:pPr>
    <w:rPr>
      <w:color w:val="000000" w:themeColor="text1"/>
      <w:sz w:val="24"/>
      <w:szCs w:val="24"/>
      <w:lang w:val="sv-SE"/>
    </w:rPr>
  </w:style>
  <w:style w:type="paragraph" w:styleId="Innehll1">
    <w:name w:val="toc 1"/>
    <w:basedOn w:val="Normal"/>
    <w:next w:val="Normal"/>
    <w:autoRedefine/>
    <w:uiPriority w:val="39"/>
    <w:unhideWhenUsed/>
    <w:rsid w:val="00A335EC"/>
    <w:pPr>
      <w:tabs>
        <w:tab w:val="right" w:leader="dot" w:pos="8892"/>
      </w:tabs>
      <w:spacing w:after="100"/>
    </w:pPr>
    <w:rPr>
      <w:noProof/>
      <w:color w:val="000000" w:themeColor="text1"/>
    </w:rPr>
  </w:style>
  <w:style w:type="table" w:styleId="Rutntstabell3dekorfrg1">
    <w:name w:val="Grid Table 3 Accent 1"/>
    <w:basedOn w:val="Normaltabell"/>
    <w:uiPriority w:val="48"/>
    <w:rsid w:val="00D51E76"/>
    <w:pPr>
      <w:spacing w:after="0" w:line="240" w:lineRule="auto"/>
    </w:pPr>
    <w:tblPr>
      <w:tblStyleRowBandSize w:val="1"/>
      <w:tblStyleColBandSize w:val="1"/>
      <w:tblBorders>
        <w:top w:val="single" w:sz="4" w:space="0" w:color="75C2BF" w:themeColor="accent1" w:themeTint="99"/>
        <w:left w:val="single" w:sz="4" w:space="0" w:color="75C2BF" w:themeColor="accent1" w:themeTint="99"/>
        <w:bottom w:val="single" w:sz="4" w:space="0" w:color="75C2BF" w:themeColor="accent1" w:themeTint="99"/>
        <w:right w:val="single" w:sz="4" w:space="0" w:color="75C2BF" w:themeColor="accent1" w:themeTint="99"/>
        <w:insideH w:val="single" w:sz="4" w:space="0" w:color="75C2BF" w:themeColor="accent1" w:themeTint="99"/>
        <w:insideV w:val="single" w:sz="4" w:space="0" w:color="75C2B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AE9" w:themeFill="accent1" w:themeFillTint="33"/>
      </w:tcPr>
    </w:tblStylePr>
    <w:tblStylePr w:type="band1Horz">
      <w:tblPr/>
      <w:tcPr>
        <w:shd w:val="clear" w:color="auto" w:fill="D1EAE9" w:themeFill="accent1" w:themeFillTint="33"/>
      </w:tcPr>
    </w:tblStylePr>
    <w:tblStylePr w:type="neCell">
      <w:tblPr/>
      <w:tcPr>
        <w:tcBorders>
          <w:bottom w:val="single" w:sz="4" w:space="0" w:color="75C2BF" w:themeColor="accent1" w:themeTint="99"/>
        </w:tcBorders>
      </w:tcPr>
    </w:tblStylePr>
    <w:tblStylePr w:type="nwCell">
      <w:tblPr/>
      <w:tcPr>
        <w:tcBorders>
          <w:bottom w:val="single" w:sz="4" w:space="0" w:color="75C2BF" w:themeColor="accent1" w:themeTint="99"/>
        </w:tcBorders>
      </w:tcPr>
    </w:tblStylePr>
    <w:tblStylePr w:type="seCell">
      <w:tblPr/>
      <w:tcPr>
        <w:tcBorders>
          <w:top w:val="single" w:sz="4" w:space="0" w:color="75C2BF" w:themeColor="accent1" w:themeTint="99"/>
        </w:tcBorders>
      </w:tcPr>
    </w:tblStylePr>
    <w:tblStylePr w:type="swCell">
      <w:tblPr/>
      <w:tcPr>
        <w:tcBorders>
          <w:top w:val="single" w:sz="4" w:space="0" w:color="75C2BF" w:themeColor="accent1" w:themeTint="99"/>
        </w:tcBorders>
      </w:tcPr>
    </w:tblStylePr>
  </w:style>
  <w:style w:type="table" w:styleId="Ljuslista">
    <w:name w:val="Light List"/>
    <w:basedOn w:val="Normaltabell"/>
    <w:uiPriority w:val="61"/>
    <w:rsid w:val="00502DAC"/>
    <w:pPr>
      <w:spacing w:after="0" w:line="240" w:lineRule="auto"/>
    </w:pPr>
    <w:rPr>
      <w:rFonts w:eastAsiaTheme="minorEastAsia"/>
      <w:lang w:val="sv-SE" w:eastAsia="sv-S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1">
    <w:name w:val="Medium List 2 Accent 1"/>
    <w:basedOn w:val="Normaltabell"/>
    <w:uiPriority w:val="66"/>
    <w:rsid w:val="00502DA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sv-SE" w:eastAsia="sv-SE"/>
    </w:rPr>
    <w:tblPr>
      <w:tblStyleRowBandSize w:val="1"/>
      <w:tblStyleColBandSize w:val="1"/>
      <w:tblBorders>
        <w:top w:val="single" w:sz="8" w:space="0" w:color="377D7A" w:themeColor="accent1"/>
        <w:left w:val="single" w:sz="8" w:space="0" w:color="377D7A" w:themeColor="accent1"/>
        <w:bottom w:val="single" w:sz="8" w:space="0" w:color="377D7A" w:themeColor="accent1"/>
        <w:right w:val="single" w:sz="8" w:space="0" w:color="377D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7D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7D7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7D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7D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6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6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utntstabell6frgstarkdekorfrg1">
    <w:name w:val="Grid Table 6 Colorful Accent 1"/>
    <w:basedOn w:val="Normaltabell"/>
    <w:uiPriority w:val="51"/>
    <w:rsid w:val="00D51E76"/>
    <w:pPr>
      <w:spacing w:after="0" w:line="240" w:lineRule="auto"/>
    </w:pPr>
    <w:rPr>
      <w:color w:val="295D5B" w:themeColor="accent1" w:themeShade="BF"/>
    </w:rPr>
    <w:tblPr>
      <w:tblStyleRowBandSize w:val="1"/>
      <w:tblStyleColBandSize w:val="1"/>
      <w:tblBorders>
        <w:top w:val="single" w:sz="4" w:space="0" w:color="75C2BF" w:themeColor="accent1" w:themeTint="99"/>
        <w:left w:val="single" w:sz="4" w:space="0" w:color="75C2BF" w:themeColor="accent1" w:themeTint="99"/>
        <w:bottom w:val="single" w:sz="4" w:space="0" w:color="75C2BF" w:themeColor="accent1" w:themeTint="99"/>
        <w:right w:val="single" w:sz="4" w:space="0" w:color="75C2BF" w:themeColor="accent1" w:themeTint="99"/>
        <w:insideH w:val="single" w:sz="4" w:space="0" w:color="75C2BF" w:themeColor="accent1" w:themeTint="99"/>
        <w:insideV w:val="single" w:sz="4" w:space="0" w:color="75C2B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5C2B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2B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AE9" w:themeFill="accent1" w:themeFillTint="33"/>
      </w:tcPr>
    </w:tblStylePr>
    <w:tblStylePr w:type="band1Horz">
      <w:tblPr/>
      <w:tcPr>
        <w:shd w:val="clear" w:color="auto" w:fill="D1EAE9" w:themeFill="accent1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D51E76"/>
    <w:pPr>
      <w:spacing w:after="0" w:line="240" w:lineRule="auto"/>
    </w:pPr>
    <w:rPr>
      <w:color w:val="502F5F" w:themeColor="accent6" w:themeShade="BF"/>
    </w:rPr>
    <w:tblPr>
      <w:tblStyleRowBandSize w:val="1"/>
      <w:tblStyleColBandSize w:val="1"/>
      <w:tblBorders>
        <w:top w:val="single" w:sz="4" w:space="0" w:color="AB7EBF" w:themeColor="accent6" w:themeTint="99"/>
        <w:left w:val="single" w:sz="4" w:space="0" w:color="AB7EBF" w:themeColor="accent6" w:themeTint="99"/>
        <w:bottom w:val="single" w:sz="4" w:space="0" w:color="AB7EBF" w:themeColor="accent6" w:themeTint="99"/>
        <w:right w:val="single" w:sz="4" w:space="0" w:color="AB7EBF" w:themeColor="accent6" w:themeTint="99"/>
        <w:insideH w:val="single" w:sz="4" w:space="0" w:color="AB7EBF" w:themeColor="accent6" w:themeTint="99"/>
        <w:insideV w:val="single" w:sz="4" w:space="0" w:color="AB7EB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B7E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E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4EA" w:themeFill="accent6" w:themeFillTint="33"/>
      </w:tcPr>
    </w:tblStylePr>
    <w:tblStylePr w:type="band1Horz">
      <w:tblPr/>
      <w:tcPr>
        <w:shd w:val="clear" w:color="auto" w:fill="E3D4EA" w:themeFill="accent6" w:themeFillTint="33"/>
      </w:tcPr>
    </w:tblStylePr>
  </w:style>
  <w:style w:type="table" w:styleId="Listtabell3dekorfrg1">
    <w:name w:val="List Table 3 Accent 1"/>
    <w:basedOn w:val="Normaltabell"/>
    <w:uiPriority w:val="48"/>
    <w:rsid w:val="00D51E76"/>
    <w:pPr>
      <w:spacing w:after="0" w:line="240" w:lineRule="auto"/>
    </w:pPr>
    <w:tblPr>
      <w:tblStyleRowBandSize w:val="1"/>
      <w:tblStyleColBandSize w:val="1"/>
      <w:tblBorders>
        <w:top w:val="single" w:sz="4" w:space="0" w:color="377D7A" w:themeColor="accent1"/>
        <w:left w:val="single" w:sz="4" w:space="0" w:color="377D7A" w:themeColor="accent1"/>
        <w:bottom w:val="single" w:sz="4" w:space="0" w:color="377D7A" w:themeColor="accent1"/>
        <w:right w:val="single" w:sz="4" w:space="0" w:color="377D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7D7A" w:themeFill="accent1"/>
      </w:tcPr>
    </w:tblStylePr>
    <w:tblStylePr w:type="lastRow">
      <w:rPr>
        <w:b/>
        <w:bCs/>
      </w:rPr>
      <w:tblPr/>
      <w:tcPr>
        <w:tcBorders>
          <w:top w:val="double" w:sz="4" w:space="0" w:color="377D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7D7A" w:themeColor="accent1"/>
          <w:right w:val="single" w:sz="4" w:space="0" w:color="377D7A" w:themeColor="accent1"/>
        </w:tcBorders>
      </w:tcPr>
    </w:tblStylePr>
    <w:tblStylePr w:type="band1Horz">
      <w:tblPr/>
      <w:tcPr>
        <w:tcBorders>
          <w:top w:val="single" w:sz="4" w:space="0" w:color="377D7A" w:themeColor="accent1"/>
          <w:bottom w:val="single" w:sz="4" w:space="0" w:color="377D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7D7A" w:themeColor="accent1"/>
          <w:left w:val="nil"/>
        </w:tcBorders>
      </w:tcPr>
    </w:tblStylePr>
    <w:tblStylePr w:type="swCell">
      <w:tblPr/>
      <w:tcPr>
        <w:tcBorders>
          <w:top w:val="double" w:sz="4" w:space="0" w:color="377D7A" w:themeColor="accent1"/>
          <w:right w:val="nil"/>
        </w:tcBorders>
      </w:tcPr>
    </w:tblStylePr>
  </w:style>
  <w:style w:type="table" w:styleId="Rutntstabell4">
    <w:name w:val="Grid Table 4"/>
    <w:basedOn w:val="Normaltabell"/>
    <w:uiPriority w:val="49"/>
    <w:rsid w:val="00696C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">
    <w:name w:val="Grid Table 6 Colorful"/>
    <w:basedOn w:val="Normaltabell"/>
    <w:uiPriority w:val="51"/>
    <w:rsid w:val="00696C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Fotnotstext">
    <w:name w:val="footnote text"/>
    <w:basedOn w:val="Normal"/>
    <w:link w:val="FotnotstextChar"/>
    <w:uiPriority w:val="99"/>
    <w:qFormat/>
    <w:rsid w:val="00F77BF0"/>
    <w:pPr>
      <w:spacing w:before="0"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441468"/>
    <w:rPr>
      <w:sz w:val="20"/>
      <w:szCs w:val="2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0393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E0393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E03931"/>
    <w:rPr>
      <w:sz w:val="20"/>
      <w:szCs w:val="20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0393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03931"/>
    <w:rPr>
      <w:b/>
      <w:bCs/>
      <w:sz w:val="20"/>
      <w:szCs w:val="20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v\Downloads\Nya-ledamoter-till-webben-mall3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48383D47A54CE4BCB1E07E3609CB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F40B35B-197B-4444-8A69-CD24302FEA86}"/>
      </w:docPartPr>
      <w:docPartBody>
        <w:p w:rsidR="00000000" w:rsidRDefault="00AD3B88">
          <w:pPr>
            <w:pStyle w:val="3548383D47A54CE4BCB1E07E3609CB2B"/>
          </w:pPr>
          <w:r w:rsidRPr="00806C11">
            <w:rPr>
              <w:rStyle w:val="Platshllartext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sv-S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3548383D47A54CE4BCB1E07E3609CB2B">
    <w:name w:val="3548383D47A54CE4BCB1E07E3609CB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1_kunskapsstyrning">
  <a:themeElements>
    <a:clrScheme name="kunskapsstyrning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377D7A"/>
      </a:accent1>
      <a:accent2>
        <a:srgbClr val="CC91A9"/>
      </a:accent2>
      <a:accent3>
        <a:srgbClr val="203670"/>
      </a:accent3>
      <a:accent4>
        <a:srgbClr val="EBAE52"/>
      </a:accent4>
      <a:accent5>
        <a:srgbClr val="D34B50"/>
      </a:accent5>
      <a:accent6>
        <a:srgbClr val="6C3F80"/>
      </a:accent6>
      <a:hlink>
        <a:srgbClr val="18A7B8"/>
      </a:hlink>
      <a:folHlink>
        <a:srgbClr val="800080"/>
      </a:folHlink>
    </a:clrScheme>
    <a:fontScheme name="kunskapsstyrnin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83DD9DB3215A4985ACC43229A5FFA8" ma:contentTypeVersion="16" ma:contentTypeDescription="Skapa ett nytt dokument." ma:contentTypeScope="" ma:versionID="1fa7791010b9d9b1c995de3eda22e062">
  <xsd:schema xmlns:xsd="http://www.w3.org/2001/XMLSchema" xmlns:xs="http://www.w3.org/2001/XMLSchema" xmlns:p="http://schemas.microsoft.com/office/2006/metadata/properties" xmlns:ns2="549ddfc1-1144-4cf6-bc8e-a61a7f7dd45c" xmlns:ns3="7ee95528-5fb4-4e52-9edd-b63b6a1aa3c7" targetNamespace="http://schemas.microsoft.com/office/2006/metadata/properties" ma:root="true" ma:fieldsID="84250026849a3a437feefc042c51bbf5" ns2:_="" ns3:_="">
    <xsd:import namespace="549ddfc1-1144-4cf6-bc8e-a61a7f7dd45c"/>
    <xsd:import namespace="7ee95528-5fb4-4e52-9edd-b63b6a1aa3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dfc1-1144-4cf6-bc8e-a61a7f7dd4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eringar" ma:readOnly="false" ma:fieldId="{5cf76f15-5ced-4ddc-b409-7134ff3c332f}" ma:taxonomyMulti="true" ma:sspId="31ec198c-d8c7-4990-9d38-6e6c54e42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95528-5fb4-4e52-9edd-b63b6a1aa3c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2008a94-f73c-4b4f-b039-4a3a1322a473}" ma:internalName="TaxCatchAll" ma:showField="CatchAllData" ma:web="7ee95528-5fb4-4e52-9edd-b63b6a1aa3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dfc1-1144-4cf6-bc8e-a61a7f7dd45c">
      <Terms xmlns="http://schemas.microsoft.com/office/infopath/2007/PartnerControls"/>
    </lcf76f155ced4ddcb4097134ff3c332f>
    <TaxCatchAll xmlns="7ee95528-5fb4-4e52-9edd-b63b6a1aa3c7" xsi:nil="true"/>
  </documentManagement>
</p:properties>
</file>

<file path=customXml/itemProps1.xml><?xml version="1.0" encoding="utf-8"?>
<ds:datastoreItem xmlns:ds="http://schemas.openxmlformats.org/officeDocument/2006/customXml" ds:itemID="{4027D0C3-D91A-4695-B53E-326525390A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9ddfc1-1144-4cf6-bc8e-a61a7f7dd45c"/>
    <ds:schemaRef ds:uri="7ee95528-5fb4-4e52-9edd-b63b6a1aa3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76ADCF-9FFC-4C38-9E01-592B878F95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4AA95C-C94E-4624-AF9C-B2E1FEDE4AAF}">
  <ds:schemaRefs>
    <ds:schemaRef ds:uri="http://schemas.microsoft.com/office/2006/metadata/properties"/>
    <ds:schemaRef ds:uri="http://schemas.microsoft.com/office/infopath/2007/PartnerControls"/>
    <ds:schemaRef ds:uri="549ddfc1-1144-4cf6-bc8e-a61a7f7dd45c"/>
    <ds:schemaRef ds:uri="7ee95528-5fb4-4e52-9edd-b63b6a1aa3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Nya-ledamoter-till-webben-mall3 (1)</Template>
  <TotalTime>1</TotalTime>
  <Pages>1</Pages>
  <Words>216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Titel på rapport/beslutsunderlag (se instruktion i rutan nedan)</vt:lpstr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på rapport/beslutsunderlag (se instruktion i rutan nedan)</dc:title>
  <dc:subject>Dokumentets underrubrik</dc:subject>
  <dc:creator>Alvarado Lönberg Karin</dc:creator>
  <cp:lastModifiedBy>Alvarado Lönberg Karin</cp:lastModifiedBy>
  <cp:revision>1</cp:revision>
  <dcterms:created xsi:type="dcterms:W3CDTF">2024-04-09T14:58:00Z</dcterms:created>
  <dcterms:modified xsi:type="dcterms:W3CDTF">2024-04-09T14:59:00Z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">
    <vt:lpwstr>Brev</vt:lpwstr>
  </property>
  <property fmtid="{D5CDD505-2E9C-101B-9397-08002B2CF9AE}" pid="3" name="ContentTypeId">
    <vt:lpwstr>0x01010050631653F924324698BE7D90F97B627A</vt:lpwstr>
  </property>
  <property fmtid="{D5CDD505-2E9C-101B-9397-08002B2CF9AE}" pid="4" name="MediaServiceImageTags">
    <vt:lpwstr/>
  </property>
</Properties>
</file>